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DF925" w14:textId="77777777" w:rsidR="009E6342" w:rsidRPr="001C02FF" w:rsidRDefault="009E6342" w:rsidP="009E6342">
      <w:pPr>
        <w:jc w:val="center"/>
        <w:rPr>
          <w:b/>
          <w:sz w:val="28"/>
          <w:szCs w:val="28"/>
        </w:rPr>
      </w:pPr>
      <w:r w:rsidRPr="001C02FF">
        <w:rPr>
          <w:b/>
          <w:sz w:val="28"/>
          <w:szCs w:val="28"/>
        </w:rPr>
        <w:t>Jelentkezési lap</w:t>
      </w:r>
    </w:p>
    <w:p w14:paraId="6E8BAA53" w14:textId="36C7B88E" w:rsidR="009E6342" w:rsidRPr="00B46E30" w:rsidRDefault="009E6342" w:rsidP="009E6342">
      <w:pPr>
        <w:jc w:val="center"/>
        <w:rPr>
          <w:sz w:val="22"/>
          <w:szCs w:val="28"/>
        </w:rPr>
      </w:pPr>
      <w:r>
        <w:rPr>
          <w:sz w:val="22"/>
          <w:szCs w:val="28"/>
        </w:rPr>
        <w:t>Tatai Fényes Napközi</w:t>
      </w:r>
      <w:r w:rsidR="00E31B8C">
        <w:rPr>
          <w:sz w:val="22"/>
          <w:szCs w:val="28"/>
        </w:rPr>
        <w:t xml:space="preserve"> 202</w:t>
      </w:r>
      <w:r w:rsidR="008E7ED0">
        <w:rPr>
          <w:sz w:val="22"/>
          <w:szCs w:val="28"/>
        </w:rPr>
        <w:t>6</w:t>
      </w:r>
      <w:r w:rsidRPr="00B46E30">
        <w:rPr>
          <w:sz w:val="22"/>
          <w:szCs w:val="28"/>
        </w:rPr>
        <w:t>.</w:t>
      </w:r>
      <w:r w:rsidR="001F28A3">
        <w:rPr>
          <w:sz w:val="22"/>
          <w:szCs w:val="28"/>
        </w:rPr>
        <w:t xml:space="preserve"> – </w:t>
      </w:r>
      <w:r w:rsidR="001F28A3" w:rsidRPr="00A035AE">
        <w:rPr>
          <w:b/>
          <w:sz w:val="22"/>
          <w:szCs w:val="28"/>
        </w:rPr>
        <w:t xml:space="preserve">Alsó </w:t>
      </w:r>
      <w:proofErr w:type="spellStart"/>
      <w:r w:rsidR="001F28A3" w:rsidRPr="00A035AE">
        <w:rPr>
          <w:b/>
          <w:sz w:val="22"/>
          <w:szCs w:val="28"/>
        </w:rPr>
        <w:t>tagozatos</w:t>
      </w:r>
      <w:proofErr w:type="spellEnd"/>
      <w:r w:rsidR="001F28A3" w:rsidRPr="00A035AE">
        <w:rPr>
          <w:b/>
          <w:sz w:val="22"/>
          <w:szCs w:val="28"/>
        </w:rPr>
        <w:t xml:space="preserve"> tanulók részére</w:t>
      </w:r>
    </w:p>
    <w:p w14:paraId="7F122098" w14:textId="77777777" w:rsidR="009E6342" w:rsidRDefault="009E6342" w:rsidP="009E6342"/>
    <w:tbl>
      <w:tblPr>
        <w:tblW w:w="569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2588"/>
        <w:gridCol w:w="4937"/>
      </w:tblGrid>
      <w:tr w:rsidR="009E6342" w14:paraId="034C8FB6" w14:textId="77777777" w:rsidTr="00135D06">
        <w:trPr>
          <w:cantSplit/>
          <w:trHeight w:val="34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5795D87" w14:textId="77777777" w:rsidR="009E6342" w:rsidRDefault="009E6342" w:rsidP="0086088B">
            <w:pPr>
              <w:jc w:val="center"/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C05FD0D" w14:textId="77777777" w:rsidR="009E6342" w:rsidRDefault="009E6342" w:rsidP="0086088B">
            <w:pPr>
              <w:jc w:val="center"/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1CC9C30D" w14:textId="77777777" w:rsidR="009E6342" w:rsidRDefault="001A6769" w:rsidP="0086088B">
            <w:pPr>
              <w:jc w:val="center"/>
            </w:pPr>
            <w:r>
              <w:t>Nyomtatott nagybetűvel ké</w:t>
            </w:r>
            <w:r w:rsidR="009E6342">
              <w:t>rjük kitölteni!</w:t>
            </w:r>
          </w:p>
        </w:tc>
      </w:tr>
      <w:tr w:rsidR="00F96678" w14:paraId="08A84EC7" w14:textId="77777777" w:rsidTr="00135D06">
        <w:trPr>
          <w:cantSplit/>
          <w:trHeight w:val="340"/>
        </w:trPr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/>
            <w:textDirection w:val="btLr"/>
            <w:vAlign w:val="center"/>
            <w:hideMark/>
          </w:tcPr>
          <w:p w14:paraId="2B31DF42" w14:textId="77777777" w:rsidR="00F96678" w:rsidRPr="002A4364" w:rsidRDefault="00F96678" w:rsidP="00CA1E3A">
            <w:pPr>
              <w:ind w:left="113" w:right="113"/>
              <w:jc w:val="center"/>
              <w:rPr>
                <w:b/>
                <w:sz w:val="20"/>
                <w:szCs w:val="18"/>
              </w:rPr>
            </w:pPr>
            <w:r w:rsidRPr="002A4364">
              <w:rPr>
                <w:b/>
                <w:szCs w:val="18"/>
              </w:rPr>
              <w:t>Gyermek adatai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334EABEA" w14:textId="77777777" w:rsidR="00F96678" w:rsidRPr="002A4364" w:rsidRDefault="00F96678" w:rsidP="0086088B">
            <w:pPr>
              <w:rPr>
                <w:sz w:val="20"/>
                <w:szCs w:val="18"/>
              </w:rPr>
            </w:pPr>
            <w:r w:rsidRPr="002A4364">
              <w:rPr>
                <w:sz w:val="20"/>
                <w:szCs w:val="18"/>
              </w:rPr>
              <w:t>Neve: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FEAE" w14:textId="77777777" w:rsidR="00F96678" w:rsidRDefault="00F96678" w:rsidP="0086088B">
            <w:pPr>
              <w:rPr>
                <w:sz w:val="20"/>
                <w:szCs w:val="18"/>
              </w:rPr>
            </w:pPr>
          </w:p>
        </w:tc>
      </w:tr>
      <w:tr w:rsidR="00F96678" w14:paraId="1613CE0C" w14:textId="77777777" w:rsidTr="00135D06">
        <w:trPr>
          <w:cantSplit/>
          <w:trHeight w:val="340"/>
        </w:trPr>
        <w:tc>
          <w:tcPr>
            <w:tcW w:w="4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E2DB9F" w14:textId="77777777" w:rsidR="00F96678" w:rsidRPr="002A4364" w:rsidRDefault="00F96678" w:rsidP="0086088B">
            <w:pPr>
              <w:rPr>
                <w:b/>
                <w:sz w:val="20"/>
                <w:szCs w:val="1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09102680" w14:textId="77777777" w:rsidR="00F96678" w:rsidRPr="002A4364" w:rsidRDefault="00F96678" w:rsidP="0086088B">
            <w:pPr>
              <w:rPr>
                <w:sz w:val="20"/>
                <w:szCs w:val="18"/>
              </w:rPr>
            </w:pPr>
            <w:r w:rsidRPr="002A4364">
              <w:rPr>
                <w:sz w:val="20"/>
                <w:szCs w:val="18"/>
              </w:rPr>
              <w:t>Anyja leánykori neve: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B7C5" w14:textId="77777777" w:rsidR="00F96678" w:rsidRDefault="00F96678" w:rsidP="0086088B">
            <w:pPr>
              <w:rPr>
                <w:sz w:val="20"/>
                <w:szCs w:val="18"/>
              </w:rPr>
            </w:pPr>
          </w:p>
        </w:tc>
      </w:tr>
      <w:tr w:rsidR="00F96678" w14:paraId="1EBEA5B9" w14:textId="77777777" w:rsidTr="00135D06">
        <w:trPr>
          <w:cantSplit/>
          <w:trHeight w:val="340"/>
        </w:trPr>
        <w:tc>
          <w:tcPr>
            <w:tcW w:w="4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D44ECC" w14:textId="77777777" w:rsidR="00F96678" w:rsidRPr="002A4364" w:rsidRDefault="00F96678" w:rsidP="0086088B">
            <w:pPr>
              <w:rPr>
                <w:b/>
                <w:sz w:val="20"/>
                <w:szCs w:val="1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3BDF9092" w14:textId="77777777" w:rsidR="00F96678" w:rsidRPr="002A4364" w:rsidRDefault="00F96678" w:rsidP="0086088B">
            <w:pPr>
              <w:rPr>
                <w:sz w:val="20"/>
                <w:szCs w:val="18"/>
              </w:rPr>
            </w:pPr>
            <w:r w:rsidRPr="002A4364">
              <w:rPr>
                <w:sz w:val="20"/>
                <w:szCs w:val="18"/>
              </w:rPr>
              <w:t>Születési helye, ideje: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0E2E" w14:textId="77777777" w:rsidR="00F96678" w:rsidRDefault="00F96678" w:rsidP="0086088B">
            <w:pPr>
              <w:rPr>
                <w:sz w:val="20"/>
                <w:szCs w:val="18"/>
              </w:rPr>
            </w:pPr>
          </w:p>
        </w:tc>
      </w:tr>
      <w:tr w:rsidR="00F96678" w14:paraId="6316C343" w14:textId="77777777" w:rsidTr="00135D06">
        <w:trPr>
          <w:cantSplit/>
          <w:trHeight w:val="340"/>
        </w:trPr>
        <w:tc>
          <w:tcPr>
            <w:tcW w:w="4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E867BA" w14:textId="77777777" w:rsidR="00F96678" w:rsidRPr="002A4364" w:rsidRDefault="00F96678" w:rsidP="0086088B">
            <w:pPr>
              <w:rPr>
                <w:b/>
                <w:sz w:val="20"/>
                <w:szCs w:val="1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78E002EA" w14:textId="77777777" w:rsidR="00F96678" w:rsidRPr="002A4364" w:rsidRDefault="00F96678" w:rsidP="0086088B">
            <w:pPr>
              <w:rPr>
                <w:sz w:val="20"/>
                <w:szCs w:val="18"/>
              </w:rPr>
            </w:pPr>
            <w:r w:rsidRPr="002A4364">
              <w:rPr>
                <w:sz w:val="20"/>
                <w:szCs w:val="18"/>
              </w:rPr>
              <w:t>Lakcíme: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BBA0" w14:textId="77777777" w:rsidR="00F96678" w:rsidRDefault="00F96678" w:rsidP="0086088B">
            <w:pPr>
              <w:rPr>
                <w:sz w:val="20"/>
                <w:szCs w:val="18"/>
              </w:rPr>
            </w:pPr>
          </w:p>
        </w:tc>
      </w:tr>
      <w:tr w:rsidR="00F96678" w14:paraId="4B4118C5" w14:textId="77777777" w:rsidTr="00135D06">
        <w:trPr>
          <w:cantSplit/>
          <w:trHeight w:val="340"/>
        </w:trPr>
        <w:tc>
          <w:tcPr>
            <w:tcW w:w="4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4DCEE2" w14:textId="77777777" w:rsidR="00F96678" w:rsidRPr="002A4364" w:rsidRDefault="00F96678" w:rsidP="0086088B">
            <w:pPr>
              <w:rPr>
                <w:b/>
                <w:sz w:val="20"/>
                <w:szCs w:val="1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7306A35E" w14:textId="77777777" w:rsidR="00F96678" w:rsidRPr="002A4364" w:rsidRDefault="00F96678" w:rsidP="0086088B">
            <w:pPr>
              <w:rPr>
                <w:sz w:val="20"/>
                <w:szCs w:val="18"/>
              </w:rPr>
            </w:pPr>
            <w:r w:rsidRPr="002A4364">
              <w:rPr>
                <w:sz w:val="20"/>
                <w:szCs w:val="18"/>
              </w:rPr>
              <w:t>Iskolája: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434F" w14:textId="77777777" w:rsidR="00F96678" w:rsidRDefault="00F96678" w:rsidP="0086088B">
            <w:pPr>
              <w:rPr>
                <w:sz w:val="20"/>
                <w:szCs w:val="18"/>
              </w:rPr>
            </w:pPr>
          </w:p>
        </w:tc>
      </w:tr>
      <w:tr w:rsidR="00F96678" w14:paraId="55357B3B" w14:textId="77777777" w:rsidTr="00135D06">
        <w:trPr>
          <w:cantSplit/>
          <w:trHeight w:val="340"/>
        </w:trPr>
        <w:tc>
          <w:tcPr>
            <w:tcW w:w="4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602D10" w14:textId="77777777" w:rsidR="00F96678" w:rsidRPr="002A4364" w:rsidRDefault="00F96678" w:rsidP="0086088B">
            <w:pPr>
              <w:rPr>
                <w:b/>
                <w:sz w:val="20"/>
                <w:szCs w:val="1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53AD7D14" w14:textId="77777777" w:rsidR="00F96678" w:rsidRPr="002A4364" w:rsidRDefault="00F96678" w:rsidP="001A6769">
            <w:pPr>
              <w:rPr>
                <w:sz w:val="20"/>
                <w:szCs w:val="18"/>
              </w:rPr>
            </w:pPr>
            <w:r w:rsidRPr="002A4364">
              <w:rPr>
                <w:sz w:val="20"/>
                <w:szCs w:val="18"/>
              </w:rPr>
              <w:t>Osztálya: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3FEF" w14:textId="77777777" w:rsidR="00F96678" w:rsidRDefault="00F96678" w:rsidP="0086088B">
            <w:pPr>
              <w:rPr>
                <w:sz w:val="20"/>
                <w:szCs w:val="18"/>
              </w:rPr>
            </w:pPr>
          </w:p>
        </w:tc>
      </w:tr>
      <w:tr w:rsidR="00F96678" w14:paraId="58C04795" w14:textId="77777777" w:rsidTr="00135D06">
        <w:trPr>
          <w:cantSplit/>
          <w:trHeight w:val="340"/>
        </w:trPr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7FC5643E" w14:textId="77777777" w:rsidR="00F96678" w:rsidRPr="002A4364" w:rsidRDefault="00F96678" w:rsidP="0086088B">
            <w:pPr>
              <w:ind w:left="113" w:right="113"/>
              <w:rPr>
                <w:b/>
                <w:szCs w:val="1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2A3883F" w14:textId="77777777" w:rsidR="00F96678" w:rsidRPr="002A4364" w:rsidRDefault="001815EA" w:rsidP="0086088B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Tud-e úszni</w:t>
            </w:r>
            <w:r w:rsidR="00F96678" w:rsidRPr="002A4364">
              <w:rPr>
                <w:sz w:val="20"/>
                <w:szCs w:val="18"/>
              </w:rPr>
              <w:t>?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E1D" w14:textId="77777777" w:rsidR="00F96678" w:rsidRDefault="00F96678" w:rsidP="0086088B">
            <w:pPr>
              <w:rPr>
                <w:sz w:val="20"/>
                <w:szCs w:val="18"/>
              </w:rPr>
            </w:pPr>
          </w:p>
        </w:tc>
      </w:tr>
      <w:tr w:rsidR="009E6342" w14:paraId="697BBCFA" w14:textId="77777777" w:rsidTr="00135D06">
        <w:trPr>
          <w:cantSplit/>
          <w:trHeight w:val="340"/>
        </w:trPr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87124B" w14:textId="77777777" w:rsidR="009E6342" w:rsidRDefault="00CA1E3A" w:rsidP="00CA1E3A">
            <w:pPr>
              <w:ind w:left="113" w:right="113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Cs w:val="18"/>
              </w:rPr>
              <w:t>Szülő/</w:t>
            </w:r>
            <w:r w:rsidR="009E6342">
              <w:rPr>
                <w:b/>
                <w:szCs w:val="18"/>
              </w:rPr>
              <w:t>Gondviselő adatai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A80E" w14:textId="77777777" w:rsidR="009E6342" w:rsidRDefault="009E6342" w:rsidP="0086088B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Neve: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EEA3" w14:textId="77777777" w:rsidR="009E6342" w:rsidRDefault="009E6342" w:rsidP="0086088B">
            <w:pPr>
              <w:rPr>
                <w:sz w:val="20"/>
                <w:szCs w:val="18"/>
              </w:rPr>
            </w:pPr>
          </w:p>
        </w:tc>
      </w:tr>
      <w:tr w:rsidR="009E6342" w14:paraId="798971C1" w14:textId="77777777" w:rsidTr="00135D06">
        <w:trPr>
          <w:cantSplit/>
          <w:trHeight w:val="340"/>
        </w:trPr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B3E3" w14:textId="77777777" w:rsidR="009E6342" w:rsidRDefault="009E6342" w:rsidP="0086088B">
            <w:pPr>
              <w:rPr>
                <w:b/>
                <w:sz w:val="20"/>
                <w:szCs w:val="1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E8F9" w14:textId="77777777" w:rsidR="009E6342" w:rsidRDefault="001F31F1" w:rsidP="0086088B">
            <w:pPr>
              <w:rPr>
                <w:sz w:val="20"/>
                <w:szCs w:val="18"/>
              </w:rPr>
            </w:pPr>
            <w:r w:rsidRPr="001F31F1">
              <w:rPr>
                <w:sz w:val="20"/>
                <w:szCs w:val="18"/>
              </w:rPr>
              <w:t>Lakcíme: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8CAD" w14:textId="77777777" w:rsidR="009E6342" w:rsidRDefault="009E6342" w:rsidP="0086088B">
            <w:pPr>
              <w:rPr>
                <w:sz w:val="20"/>
                <w:szCs w:val="18"/>
              </w:rPr>
            </w:pPr>
          </w:p>
        </w:tc>
      </w:tr>
      <w:tr w:rsidR="009E6342" w14:paraId="6E27FE52" w14:textId="77777777" w:rsidTr="00135D06">
        <w:trPr>
          <w:cantSplit/>
          <w:trHeight w:val="340"/>
        </w:trPr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0010" w14:textId="77777777" w:rsidR="009E6342" w:rsidRDefault="009E6342" w:rsidP="0086088B">
            <w:pPr>
              <w:rPr>
                <w:b/>
                <w:sz w:val="20"/>
                <w:szCs w:val="1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1E88" w14:textId="77777777" w:rsidR="009E6342" w:rsidRDefault="001F31F1" w:rsidP="0086088B">
            <w:pPr>
              <w:rPr>
                <w:sz w:val="20"/>
                <w:szCs w:val="18"/>
              </w:rPr>
            </w:pPr>
            <w:r w:rsidRPr="001F31F1">
              <w:rPr>
                <w:sz w:val="20"/>
                <w:szCs w:val="18"/>
              </w:rPr>
              <w:t>Telefonszáma: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3481" w14:textId="77777777" w:rsidR="009E6342" w:rsidRDefault="009E6342" w:rsidP="0086088B">
            <w:pPr>
              <w:rPr>
                <w:sz w:val="20"/>
                <w:szCs w:val="18"/>
              </w:rPr>
            </w:pPr>
          </w:p>
        </w:tc>
      </w:tr>
      <w:tr w:rsidR="009E6342" w14:paraId="10B9FF12" w14:textId="77777777" w:rsidTr="00135D06">
        <w:trPr>
          <w:cantSplit/>
          <w:trHeight w:val="340"/>
        </w:trPr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783E" w14:textId="77777777" w:rsidR="009E6342" w:rsidRDefault="009E6342" w:rsidP="0086088B">
            <w:pPr>
              <w:rPr>
                <w:b/>
                <w:sz w:val="20"/>
                <w:szCs w:val="1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9E18" w14:textId="77777777" w:rsidR="00D75A17" w:rsidRDefault="001F31F1" w:rsidP="0086088B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E</w:t>
            </w:r>
            <w:r w:rsidR="00D75A17">
              <w:rPr>
                <w:sz w:val="20"/>
                <w:szCs w:val="18"/>
              </w:rPr>
              <w:t>-mail cím</w:t>
            </w:r>
            <w:r w:rsidR="00FF7523">
              <w:rPr>
                <w:sz w:val="20"/>
                <w:szCs w:val="18"/>
              </w:rPr>
              <w:t>e</w:t>
            </w:r>
            <w:r w:rsidR="00D75A17">
              <w:rPr>
                <w:sz w:val="20"/>
                <w:szCs w:val="18"/>
              </w:rPr>
              <w:t xml:space="preserve">: 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C1B5" w14:textId="77777777" w:rsidR="009E6342" w:rsidRDefault="009E6342" w:rsidP="0086088B">
            <w:pPr>
              <w:rPr>
                <w:sz w:val="20"/>
                <w:szCs w:val="18"/>
              </w:rPr>
            </w:pPr>
          </w:p>
        </w:tc>
      </w:tr>
      <w:tr w:rsidR="009E6342" w14:paraId="650FBF13" w14:textId="77777777" w:rsidTr="00135D06">
        <w:trPr>
          <w:cantSplit/>
          <w:trHeight w:val="340"/>
        </w:trPr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FF80" w14:textId="77777777" w:rsidR="009E6342" w:rsidRDefault="009E6342" w:rsidP="0086088B">
            <w:pPr>
              <w:rPr>
                <w:b/>
                <w:sz w:val="20"/>
                <w:szCs w:val="1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A08C" w14:textId="77777777" w:rsidR="009E6342" w:rsidRDefault="009E6342" w:rsidP="0086088B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Gyermek elviteléről gondoskodó személy neve: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0CE7" w14:textId="77777777" w:rsidR="009E6342" w:rsidRDefault="009E6342" w:rsidP="0086088B">
            <w:pPr>
              <w:rPr>
                <w:sz w:val="20"/>
                <w:szCs w:val="18"/>
              </w:rPr>
            </w:pPr>
          </w:p>
        </w:tc>
      </w:tr>
      <w:tr w:rsidR="009E6342" w14:paraId="2E21556E" w14:textId="77777777" w:rsidTr="00135D06">
        <w:trPr>
          <w:cantSplit/>
          <w:trHeight w:val="393"/>
        </w:trPr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2ED8" w14:textId="77777777" w:rsidR="009E6342" w:rsidRDefault="009E6342" w:rsidP="0086088B">
            <w:pPr>
              <w:rPr>
                <w:b/>
                <w:sz w:val="20"/>
                <w:szCs w:val="1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E05F" w14:textId="77777777" w:rsidR="009E6342" w:rsidRDefault="009E6342" w:rsidP="0086088B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Gyermek elvitelének időpontja: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766D" w14:textId="77777777" w:rsidR="00D0072B" w:rsidRDefault="00D0072B" w:rsidP="00D0072B">
            <w:pPr>
              <w:ind w:left="-3261"/>
              <w:rPr>
                <w:bCs/>
              </w:rPr>
            </w:pPr>
            <w:r>
              <w:rPr>
                <w:bCs/>
              </w:rPr>
              <w:t>Kérjük a szülőket</w:t>
            </w:r>
          </w:p>
          <w:p w14:paraId="644B0C3C" w14:textId="77777777" w:rsidR="009E6342" w:rsidRDefault="009E6342" w:rsidP="0086088B">
            <w:pPr>
              <w:rPr>
                <w:sz w:val="20"/>
                <w:szCs w:val="18"/>
              </w:rPr>
            </w:pPr>
          </w:p>
        </w:tc>
      </w:tr>
    </w:tbl>
    <w:p w14:paraId="4FD72B8F" w14:textId="77777777" w:rsidR="009E6342" w:rsidRDefault="009E6342" w:rsidP="009E6342">
      <w:pPr>
        <w:spacing w:after="120"/>
        <w:rPr>
          <w:b/>
          <w:sz w:val="20"/>
          <w:szCs w:val="28"/>
        </w:rPr>
      </w:pPr>
    </w:p>
    <w:p w14:paraId="0CAEFB8C" w14:textId="77777777" w:rsidR="009E6342" w:rsidRDefault="009E6342" w:rsidP="009E6342">
      <w:pPr>
        <w:spacing w:after="120"/>
        <w:rPr>
          <w:b/>
          <w:sz w:val="20"/>
          <w:szCs w:val="28"/>
          <w:u w:val="single"/>
        </w:rPr>
      </w:pPr>
      <w:r>
        <w:rPr>
          <w:b/>
          <w:sz w:val="20"/>
          <w:szCs w:val="28"/>
          <w:u w:val="single"/>
        </w:rPr>
        <w:t>Kérjük az igénybe</w:t>
      </w:r>
      <w:r w:rsidR="00925482">
        <w:rPr>
          <w:b/>
          <w:sz w:val="20"/>
          <w:szCs w:val="28"/>
          <w:u w:val="single"/>
        </w:rPr>
        <w:t xml:space="preserve"> </w:t>
      </w:r>
      <w:r>
        <w:rPr>
          <w:b/>
          <w:sz w:val="20"/>
          <w:szCs w:val="28"/>
          <w:u w:val="single"/>
        </w:rPr>
        <w:t>ve</w:t>
      </w:r>
      <w:r w:rsidR="00925482">
        <w:rPr>
          <w:b/>
          <w:sz w:val="20"/>
          <w:szCs w:val="28"/>
          <w:u w:val="single"/>
        </w:rPr>
        <w:t>nni kívánt</w:t>
      </w:r>
      <w:r>
        <w:rPr>
          <w:b/>
          <w:sz w:val="20"/>
          <w:szCs w:val="28"/>
          <w:u w:val="single"/>
        </w:rPr>
        <w:t xml:space="preserve"> napokat X-szel jelölni!</w:t>
      </w:r>
    </w:p>
    <w:tbl>
      <w:tblPr>
        <w:tblW w:w="13185" w:type="dxa"/>
        <w:tblInd w:w="-3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709"/>
        <w:gridCol w:w="709"/>
        <w:gridCol w:w="709"/>
        <w:gridCol w:w="709"/>
        <w:gridCol w:w="709"/>
        <w:gridCol w:w="709"/>
        <w:gridCol w:w="708"/>
        <w:gridCol w:w="709"/>
        <w:gridCol w:w="5813"/>
      </w:tblGrid>
      <w:tr w:rsidR="00464F8C" w:rsidRPr="002B76BF" w14:paraId="22E43A1C" w14:textId="77777777" w:rsidTr="00223993">
        <w:trPr>
          <w:trHeight w:val="529"/>
        </w:trPr>
        <w:tc>
          <w:tcPr>
            <w:tcW w:w="993" w:type="dxa"/>
            <w:shd w:val="clear" w:color="auto" w:fill="FFFFFF" w:themeFill="background1"/>
          </w:tcPr>
          <w:p w14:paraId="2FF4E13C" w14:textId="77777777" w:rsidR="00464F8C" w:rsidRPr="002B76BF" w:rsidRDefault="00464F8C" w:rsidP="0086088B">
            <w:pPr>
              <w:spacing w:after="120"/>
              <w:rPr>
                <w:b/>
                <w:sz w:val="18"/>
                <w:szCs w:val="28"/>
              </w:rPr>
            </w:pPr>
          </w:p>
        </w:tc>
        <w:tc>
          <w:tcPr>
            <w:tcW w:w="708" w:type="dxa"/>
            <w:shd w:val="clear" w:color="auto" w:fill="B4C6E7" w:themeFill="accent1" w:themeFillTint="66"/>
            <w:hideMark/>
          </w:tcPr>
          <w:p w14:paraId="60717730" w14:textId="1DAE8CA6" w:rsidR="00464F8C" w:rsidRPr="00864BB2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  <w:r w:rsidRPr="00864BB2">
              <w:rPr>
                <w:b/>
                <w:sz w:val="18"/>
                <w:szCs w:val="28"/>
              </w:rPr>
              <w:t>06.2</w:t>
            </w:r>
            <w:r w:rsidR="008E7ED0">
              <w:rPr>
                <w:b/>
                <w:sz w:val="18"/>
                <w:szCs w:val="28"/>
              </w:rPr>
              <w:t>2</w:t>
            </w:r>
            <w:r w:rsidRPr="00864BB2">
              <w:rPr>
                <w:b/>
                <w:sz w:val="18"/>
                <w:szCs w:val="28"/>
              </w:rPr>
              <w:t>-</w:t>
            </w:r>
            <w:r w:rsidRPr="00864BB2">
              <w:rPr>
                <w:b/>
                <w:sz w:val="18"/>
                <w:szCs w:val="28"/>
              </w:rPr>
              <w:br/>
              <w:t>06.2</w:t>
            </w:r>
            <w:r w:rsidR="008E7ED0">
              <w:rPr>
                <w:b/>
                <w:sz w:val="18"/>
                <w:szCs w:val="28"/>
              </w:rPr>
              <w:t>6</w:t>
            </w:r>
            <w:r w:rsidRPr="00864BB2">
              <w:rPr>
                <w:b/>
                <w:sz w:val="18"/>
                <w:szCs w:val="28"/>
              </w:rPr>
              <w:t>.</w:t>
            </w:r>
          </w:p>
        </w:tc>
        <w:tc>
          <w:tcPr>
            <w:tcW w:w="709" w:type="dxa"/>
            <w:shd w:val="clear" w:color="auto" w:fill="B4C6E7" w:themeFill="accent1" w:themeFillTint="66"/>
            <w:hideMark/>
          </w:tcPr>
          <w:p w14:paraId="7BF655B5" w14:textId="0E5E18B8" w:rsidR="00464F8C" w:rsidRPr="00864BB2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  <w:r w:rsidRPr="00864BB2">
              <w:rPr>
                <w:b/>
                <w:sz w:val="18"/>
                <w:szCs w:val="28"/>
              </w:rPr>
              <w:t>06.</w:t>
            </w:r>
            <w:r w:rsidR="008E7ED0">
              <w:rPr>
                <w:b/>
                <w:sz w:val="18"/>
                <w:szCs w:val="28"/>
              </w:rPr>
              <w:t>29</w:t>
            </w:r>
            <w:r w:rsidRPr="00864BB2">
              <w:rPr>
                <w:b/>
                <w:sz w:val="18"/>
                <w:szCs w:val="28"/>
              </w:rPr>
              <w:t>-</w:t>
            </w:r>
            <w:r w:rsidRPr="00864BB2">
              <w:rPr>
                <w:b/>
                <w:sz w:val="18"/>
                <w:szCs w:val="28"/>
              </w:rPr>
              <w:br/>
              <w:t>07.0</w:t>
            </w:r>
            <w:r w:rsidR="008E7ED0">
              <w:rPr>
                <w:b/>
                <w:sz w:val="18"/>
                <w:szCs w:val="28"/>
              </w:rPr>
              <w:t>3</w:t>
            </w:r>
            <w:r w:rsidRPr="00864BB2">
              <w:rPr>
                <w:b/>
                <w:sz w:val="18"/>
                <w:szCs w:val="28"/>
              </w:rPr>
              <w:t>.</w:t>
            </w:r>
          </w:p>
        </w:tc>
        <w:tc>
          <w:tcPr>
            <w:tcW w:w="709" w:type="dxa"/>
            <w:shd w:val="clear" w:color="auto" w:fill="B4C6E7" w:themeFill="accent1" w:themeFillTint="66"/>
            <w:hideMark/>
          </w:tcPr>
          <w:p w14:paraId="344308D3" w14:textId="7FA47FEF" w:rsidR="00464F8C" w:rsidRPr="00864BB2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  <w:r w:rsidRPr="00864BB2">
              <w:rPr>
                <w:b/>
                <w:sz w:val="18"/>
                <w:szCs w:val="28"/>
              </w:rPr>
              <w:t>07.0</w:t>
            </w:r>
            <w:r w:rsidR="008E7ED0">
              <w:rPr>
                <w:b/>
                <w:sz w:val="18"/>
                <w:szCs w:val="28"/>
              </w:rPr>
              <w:t>6</w:t>
            </w:r>
            <w:r w:rsidRPr="00864BB2">
              <w:rPr>
                <w:b/>
                <w:sz w:val="18"/>
                <w:szCs w:val="28"/>
              </w:rPr>
              <w:t>-</w:t>
            </w:r>
            <w:r w:rsidRPr="00864BB2">
              <w:rPr>
                <w:b/>
                <w:sz w:val="18"/>
                <w:szCs w:val="28"/>
              </w:rPr>
              <w:br/>
              <w:t>07.1</w:t>
            </w:r>
            <w:r w:rsidR="008E7ED0">
              <w:rPr>
                <w:b/>
                <w:sz w:val="18"/>
                <w:szCs w:val="28"/>
              </w:rPr>
              <w:t>0</w:t>
            </w:r>
            <w:r w:rsidRPr="00864BB2">
              <w:rPr>
                <w:b/>
                <w:sz w:val="18"/>
                <w:szCs w:val="28"/>
              </w:rPr>
              <w:t>.</w:t>
            </w:r>
          </w:p>
        </w:tc>
        <w:tc>
          <w:tcPr>
            <w:tcW w:w="709" w:type="dxa"/>
            <w:shd w:val="clear" w:color="auto" w:fill="B4C6E7" w:themeFill="accent1" w:themeFillTint="66"/>
            <w:hideMark/>
          </w:tcPr>
          <w:p w14:paraId="0AB65B1A" w14:textId="15EFEE44" w:rsidR="00464F8C" w:rsidRPr="00864BB2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  <w:r w:rsidRPr="00864BB2">
              <w:rPr>
                <w:b/>
                <w:sz w:val="18"/>
                <w:szCs w:val="28"/>
              </w:rPr>
              <w:t>07.1</w:t>
            </w:r>
            <w:r w:rsidR="008E7ED0">
              <w:rPr>
                <w:b/>
                <w:sz w:val="18"/>
                <w:szCs w:val="28"/>
              </w:rPr>
              <w:t>3</w:t>
            </w:r>
            <w:r w:rsidRPr="00864BB2">
              <w:rPr>
                <w:b/>
                <w:sz w:val="18"/>
                <w:szCs w:val="28"/>
              </w:rPr>
              <w:t>-</w:t>
            </w:r>
            <w:r w:rsidRPr="00864BB2">
              <w:rPr>
                <w:b/>
                <w:sz w:val="18"/>
                <w:szCs w:val="28"/>
              </w:rPr>
              <w:br/>
              <w:t>07.1</w:t>
            </w:r>
            <w:r w:rsidR="008E7ED0">
              <w:rPr>
                <w:b/>
                <w:sz w:val="18"/>
                <w:szCs w:val="28"/>
              </w:rPr>
              <w:t>7.</w:t>
            </w:r>
          </w:p>
        </w:tc>
        <w:tc>
          <w:tcPr>
            <w:tcW w:w="709" w:type="dxa"/>
            <w:shd w:val="clear" w:color="auto" w:fill="B4C6E7" w:themeFill="accent1" w:themeFillTint="66"/>
            <w:hideMark/>
          </w:tcPr>
          <w:p w14:paraId="10D19CC3" w14:textId="628B98B6" w:rsidR="00464F8C" w:rsidRPr="00864BB2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  <w:r w:rsidRPr="00864BB2">
              <w:rPr>
                <w:b/>
                <w:sz w:val="18"/>
                <w:szCs w:val="28"/>
              </w:rPr>
              <w:t>07.2</w:t>
            </w:r>
            <w:r w:rsidR="008E7ED0">
              <w:rPr>
                <w:b/>
                <w:sz w:val="18"/>
                <w:szCs w:val="28"/>
              </w:rPr>
              <w:t>0</w:t>
            </w:r>
            <w:r w:rsidRPr="00864BB2">
              <w:rPr>
                <w:b/>
                <w:sz w:val="18"/>
                <w:szCs w:val="28"/>
              </w:rPr>
              <w:t>-</w:t>
            </w:r>
            <w:r w:rsidRPr="00864BB2">
              <w:rPr>
                <w:b/>
                <w:sz w:val="18"/>
                <w:szCs w:val="28"/>
              </w:rPr>
              <w:br/>
              <w:t>07.2</w:t>
            </w:r>
            <w:r w:rsidR="008E7ED0">
              <w:rPr>
                <w:b/>
                <w:sz w:val="18"/>
                <w:szCs w:val="28"/>
              </w:rPr>
              <w:t>4</w:t>
            </w:r>
            <w:r w:rsidRPr="00864BB2">
              <w:rPr>
                <w:b/>
                <w:sz w:val="18"/>
                <w:szCs w:val="28"/>
              </w:rPr>
              <w:t>.</w:t>
            </w:r>
          </w:p>
        </w:tc>
        <w:tc>
          <w:tcPr>
            <w:tcW w:w="709" w:type="dxa"/>
            <w:shd w:val="clear" w:color="auto" w:fill="B4C6E7" w:themeFill="accent1" w:themeFillTint="66"/>
            <w:hideMark/>
          </w:tcPr>
          <w:p w14:paraId="54778DAD" w14:textId="1554C887" w:rsidR="00464F8C" w:rsidRPr="00864BB2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  <w:r w:rsidRPr="00864BB2">
              <w:rPr>
                <w:b/>
                <w:sz w:val="18"/>
                <w:szCs w:val="28"/>
              </w:rPr>
              <w:t>07.2</w:t>
            </w:r>
            <w:r w:rsidR="008E7ED0">
              <w:rPr>
                <w:b/>
                <w:sz w:val="18"/>
                <w:szCs w:val="28"/>
              </w:rPr>
              <w:t>7</w:t>
            </w:r>
            <w:r w:rsidRPr="00864BB2">
              <w:rPr>
                <w:b/>
                <w:sz w:val="18"/>
                <w:szCs w:val="28"/>
              </w:rPr>
              <w:t>-</w:t>
            </w:r>
            <w:r w:rsidRPr="00864BB2">
              <w:rPr>
                <w:b/>
                <w:sz w:val="18"/>
                <w:szCs w:val="28"/>
              </w:rPr>
              <w:br/>
              <w:t>0</w:t>
            </w:r>
            <w:r w:rsidR="008E7ED0">
              <w:rPr>
                <w:b/>
                <w:sz w:val="18"/>
                <w:szCs w:val="28"/>
              </w:rPr>
              <w:t>7.3</w:t>
            </w:r>
            <w:r w:rsidRPr="00864BB2">
              <w:rPr>
                <w:b/>
                <w:sz w:val="18"/>
                <w:szCs w:val="28"/>
              </w:rPr>
              <w:t>1.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0982FF77" w14:textId="5A6B399E" w:rsidR="00464F8C" w:rsidRPr="00864BB2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  <w:r w:rsidRPr="00864BB2">
              <w:rPr>
                <w:b/>
                <w:sz w:val="18"/>
                <w:szCs w:val="28"/>
              </w:rPr>
              <w:t>08.0</w:t>
            </w:r>
            <w:r w:rsidR="008E7ED0">
              <w:rPr>
                <w:b/>
                <w:sz w:val="18"/>
                <w:szCs w:val="28"/>
              </w:rPr>
              <w:t>3</w:t>
            </w:r>
            <w:r w:rsidRPr="00864BB2">
              <w:rPr>
                <w:b/>
                <w:sz w:val="18"/>
                <w:szCs w:val="28"/>
              </w:rPr>
              <w:t>-</w:t>
            </w:r>
            <w:r w:rsidRPr="00864BB2">
              <w:rPr>
                <w:b/>
                <w:sz w:val="18"/>
                <w:szCs w:val="28"/>
              </w:rPr>
              <w:br/>
              <w:t>08.0</w:t>
            </w:r>
            <w:r w:rsidR="008E7ED0">
              <w:rPr>
                <w:b/>
                <w:sz w:val="18"/>
                <w:szCs w:val="28"/>
              </w:rPr>
              <w:t>7</w:t>
            </w:r>
            <w:r w:rsidRPr="00864BB2">
              <w:rPr>
                <w:b/>
                <w:sz w:val="18"/>
                <w:szCs w:val="28"/>
              </w:rPr>
              <w:t>.</w:t>
            </w:r>
          </w:p>
        </w:tc>
        <w:tc>
          <w:tcPr>
            <w:tcW w:w="708" w:type="dxa"/>
            <w:shd w:val="clear" w:color="auto" w:fill="B4C6E7" w:themeFill="accent1" w:themeFillTint="66"/>
          </w:tcPr>
          <w:p w14:paraId="018F3500" w14:textId="15626C64" w:rsidR="00464F8C" w:rsidRPr="00864BB2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  <w:r w:rsidRPr="00864BB2">
              <w:rPr>
                <w:b/>
                <w:sz w:val="18"/>
                <w:szCs w:val="28"/>
              </w:rPr>
              <w:t>08.1</w:t>
            </w:r>
            <w:r w:rsidR="008E7ED0">
              <w:rPr>
                <w:b/>
                <w:sz w:val="18"/>
                <w:szCs w:val="28"/>
              </w:rPr>
              <w:t>0</w:t>
            </w:r>
            <w:r w:rsidRPr="00864BB2">
              <w:rPr>
                <w:b/>
                <w:sz w:val="18"/>
                <w:szCs w:val="28"/>
              </w:rPr>
              <w:t>-08.1</w:t>
            </w:r>
            <w:r w:rsidR="008E7ED0">
              <w:rPr>
                <w:b/>
                <w:sz w:val="18"/>
                <w:szCs w:val="28"/>
              </w:rPr>
              <w:t>4</w:t>
            </w:r>
            <w:r w:rsidRPr="00864BB2">
              <w:rPr>
                <w:b/>
                <w:sz w:val="1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14:paraId="6DF10063" w14:textId="179EB65D" w:rsidR="00464F8C" w:rsidRPr="00065F53" w:rsidRDefault="00464F8C" w:rsidP="00395C23">
            <w:pPr>
              <w:spacing w:after="100"/>
              <w:rPr>
                <w:b/>
                <w:bCs/>
                <w:sz w:val="18"/>
                <w:szCs w:val="18"/>
              </w:rPr>
            </w:pPr>
            <w:r w:rsidRPr="00065F53">
              <w:rPr>
                <w:b/>
                <w:bCs/>
                <w:sz w:val="18"/>
                <w:szCs w:val="18"/>
              </w:rPr>
              <w:t>08.1</w:t>
            </w:r>
            <w:r w:rsidR="008E7ED0">
              <w:rPr>
                <w:b/>
                <w:bCs/>
                <w:sz w:val="18"/>
                <w:szCs w:val="18"/>
              </w:rPr>
              <w:t>7</w:t>
            </w:r>
            <w:r w:rsidRPr="00065F53">
              <w:rPr>
                <w:b/>
                <w:bCs/>
                <w:sz w:val="18"/>
                <w:szCs w:val="18"/>
              </w:rPr>
              <w:t>-08.19</w:t>
            </w:r>
            <w:r w:rsidR="00864BB2" w:rsidRPr="00065F53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81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1A8C96E" w14:textId="77777777" w:rsidR="00464F8C" w:rsidRPr="00F92DE0" w:rsidRDefault="00464F8C" w:rsidP="00BC54AB">
            <w:pPr>
              <w:spacing w:after="100"/>
              <w:jc w:val="both"/>
              <w:rPr>
                <w:bCs/>
                <w:sz w:val="16"/>
                <w:szCs w:val="16"/>
              </w:rPr>
            </w:pPr>
            <w:r w:rsidRPr="00F92DE0">
              <w:rPr>
                <w:bCs/>
                <w:sz w:val="16"/>
                <w:szCs w:val="16"/>
              </w:rPr>
              <w:t>A tábor minden nap 8:00-16:00-ig tart.</w:t>
            </w:r>
          </w:p>
          <w:p w14:paraId="534462E4" w14:textId="77777777" w:rsidR="00464F8C" w:rsidRDefault="00464F8C" w:rsidP="00BC54AB">
            <w:pPr>
              <w:spacing w:after="140"/>
              <w:jc w:val="both"/>
              <w:rPr>
                <w:bCs/>
                <w:sz w:val="16"/>
                <w:szCs w:val="16"/>
              </w:rPr>
            </w:pPr>
            <w:r w:rsidRPr="00F92DE0">
              <w:rPr>
                <w:bCs/>
                <w:sz w:val="16"/>
                <w:szCs w:val="16"/>
                <w:u w:val="single"/>
              </w:rPr>
              <w:t>Gyülekező:</w:t>
            </w:r>
            <w:r w:rsidR="00BC54AB">
              <w:rPr>
                <w:bCs/>
                <w:sz w:val="16"/>
                <w:szCs w:val="16"/>
              </w:rPr>
              <w:t xml:space="preserve"> Tatai Művelődési Központ aulája</w:t>
            </w:r>
          </w:p>
          <w:p w14:paraId="0192AE2E" w14:textId="77777777" w:rsidR="00464F8C" w:rsidRPr="00F92DE0" w:rsidRDefault="00464F8C" w:rsidP="00BC54AB">
            <w:pPr>
              <w:spacing w:after="100"/>
              <w:jc w:val="both"/>
              <w:rPr>
                <w:bCs/>
                <w:sz w:val="16"/>
                <w:szCs w:val="16"/>
              </w:rPr>
            </w:pPr>
            <w:r w:rsidRPr="00F92DE0">
              <w:rPr>
                <w:bCs/>
                <w:sz w:val="16"/>
                <w:szCs w:val="16"/>
              </w:rPr>
              <w:t>7:00-</w:t>
            </w:r>
            <w:r>
              <w:rPr>
                <w:bCs/>
                <w:sz w:val="16"/>
                <w:szCs w:val="16"/>
              </w:rPr>
              <w:t>7</w:t>
            </w:r>
            <w:r w:rsidRPr="00F92DE0">
              <w:rPr>
                <w:bCs/>
                <w:sz w:val="16"/>
                <w:szCs w:val="16"/>
              </w:rPr>
              <w:t>:</w:t>
            </w:r>
            <w:r>
              <w:rPr>
                <w:bCs/>
                <w:sz w:val="16"/>
                <w:szCs w:val="16"/>
              </w:rPr>
              <w:t>45</w:t>
            </w:r>
            <w:r w:rsidRPr="00F92DE0">
              <w:rPr>
                <w:bCs/>
                <w:sz w:val="16"/>
                <w:szCs w:val="16"/>
              </w:rPr>
              <w:t>-ig</w:t>
            </w:r>
          </w:p>
          <w:p w14:paraId="7330DD05" w14:textId="77777777" w:rsidR="00464F8C" w:rsidRPr="00F92DE0" w:rsidRDefault="00464F8C" w:rsidP="00BC54AB">
            <w:pPr>
              <w:spacing w:after="100"/>
              <w:jc w:val="both"/>
              <w:rPr>
                <w:bCs/>
                <w:sz w:val="16"/>
                <w:szCs w:val="16"/>
              </w:rPr>
            </w:pPr>
            <w:r w:rsidRPr="00F92DE0">
              <w:rPr>
                <w:bCs/>
                <w:sz w:val="16"/>
                <w:szCs w:val="16"/>
                <w:u w:val="single"/>
              </w:rPr>
              <w:t>Hazamenetel:</w:t>
            </w:r>
            <w:r w:rsidRPr="00F92DE0">
              <w:rPr>
                <w:bCs/>
                <w:sz w:val="16"/>
                <w:szCs w:val="16"/>
              </w:rPr>
              <w:t xml:space="preserve"> 16:15-16:30-ig</w:t>
            </w:r>
          </w:p>
          <w:p w14:paraId="349BFF81" w14:textId="77777777" w:rsidR="00464F8C" w:rsidRPr="00F92DE0" w:rsidRDefault="00464F8C" w:rsidP="00BC54AB">
            <w:pPr>
              <w:spacing w:after="100"/>
              <w:jc w:val="both"/>
              <w:rPr>
                <w:bCs/>
                <w:sz w:val="16"/>
                <w:szCs w:val="16"/>
              </w:rPr>
            </w:pPr>
            <w:r w:rsidRPr="00F92DE0">
              <w:rPr>
                <w:bCs/>
                <w:sz w:val="16"/>
                <w:szCs w:val="16"/>
              </w:rPr>
              <w:t>a Művelődési Központtól</w:t>
            </w:r>
          </w:p>
          <w:p w14:paraId="5FA5D273" w14:textId="77777777" w:rsidR="00464F8C" w:rsidRPr="00852239" w:rsidRDefault="00464F8C" w:rsidP="00BC54AB">
            <w:pPr>
              <w:spacing w:after="100"/>
              <w:jc w:val="both"/>
              <w:rPr>
                <w:b/>
                <w:bCs/>
                <w:color w:val="EE0000"/>
                <w:sz w:val="20"/>
                <w:szCs w:val="20"/>
              </w:rPr>
            </w:pPr>
            <w:r w:rsidRPr="00852239">
              <w:rPr>
                <w:bCs/>
                <w:color w:val="EE0000"/>
                <w:sz w:val="20"/>
                <w:szCs w:val="20"/>
                <w:u w:val="single"/>
              </w:rPr>
              <w:t>Lemondás:</w:t>
            </w:r>
            <w:r w:rsidRPr="00852239">
              <w:rPr>
                <w:bCs/>
                <w:color w:val="EE0000"/>
                <w:sz w:val="20"/>
                <w:szCs w:val="20"/>
              </w:rPr>
              <w:t xml:space="preserve"> </w:t>
            </w:r>
            <w:r w:rsidRPr="00852239">
              <w:rPr>
                <w:b/>
                <w:bCs/>
                <w:color w:val="EE0000"/>
                <w:sz w:val="20"/>
                <w:szCs w:val="20"/>
              </w:rPr>
              <w:t>Tárgynap előtti munkanap</w:t>
            </w:r>
          </w:p>
          <w:p w14:paraId="778776C4" w14:textId="77777777" w:rsidR="00464F8C" w:rsidRPr="008E7ED0" w:rsidRDefault="00464F8C" w:rsidP="00BC54AB">
            <w:pPr>
              <w:spacing w:after="100"/>
              <w:jc w:val="both"/>
              <w:rPr>
                <w:b/>
                <w:color w:val="EE0000"/>
                <w:sz w:val="20"/>
                <w:szCs w:val="20"/>
              </w:rPr>
            </w:pPr>
            <w:r w:rsidRPr="00852239">
              <w:rPr>
                <w:b/>
                <w:bCs/>
                <w:color w:val="EE0000"/>
                <w:sz w:val="20"/>
                <w:szCs w:val="20"/>
              </w:rPr>
              <w:t>9:00-ig.</w:t>
            </w:r>
            <w:r w:rsidRPr="00852239">
              <w:rPr>
                <w:bCs/>
                <w:color w:val="EE0000"/>
                <w:sz w:val="20"/>
                <w:szCs w:val="20"/>
              </w:rPr>
              <w:t xml:space="preserve"> (</w:t>
            </w:r>
            <w:hyperlink r:id="rId7" w:history="1">
              <w:r w:rsidRPr="00852F0D">
                <w:rPr>
                  <w:rStyle w:val="Hiperhivatkozs"/>
                  <w:b/>
                  <w:bCs/>
                  <w:color w:val="EE0000"/>
                  <w:sz w:val="20"/>
                  <w:szCs w:val="20"/>
                </w:rPr>
                <w:t>tel: 30</w:t>
              </w:r>
            </w:hyperlink>
            <w:r w:rsidRPr="00852F0D">
              <w:rPr>
                <w:b/>
                <w:bCs/>
                <w:color w:val="EE0000"/>
                <w:sz w:val="20"/>
                <w:szCs w:val="20"/>
                <w:u w:val="single"/>
              </w:rPr>
              <w:t>/691-00-44)</w:t>
            </w:r>
          </w:p>
        </w:tc>
      </w:tr>
      <w:tr w:rsidR="00464F8C" w:rsidRPr="002B76BF" w14:paraId="49FD4C8D" w14:textId="77777777" w:rsidTr="00223993">
        <w:trPr>
          <w:trHeight w:val="461"/>
        </w:trPr>
        <w:tc>
          <w:tcPr>
            <w:tcW w:w="993" w:type="dxa"/>
            <w:shd w:val="clear" w:color="auto" w:fill="FFFFFF" w:themeFill="background1"/>
            <w:hideMark/>
          </w:tcPr>
          <w:p w14:paraId="28961638" w14:textId="77777777" w:rsidR="00464F8C" w:rsidRPr="00223993" w:rsidRDefault="00464F8C" w:rsidP="00395C23">
            <w:pPr>
              <w:spacing w:after="100"/>
              <w:jc w:val="center"/>
              <w:rPr>
                <w:b/>
                <w:sz w:val="16"/>
                <w:szCs w:val="16"/>
              </w:rPr>
            </w:pPr>
            <w:r w:rsidRPr="00223993">
              <w:rPr>
                <w:b/>
                <w:sz w:val="16"/>
                <w:szCs w:val="16"/>
              </w:rPr>
              <w:t>hétfő</w:t>
            </w:r>
          </w:p>
        </w:tc>
        <w:tc>
          <w:tcPr>
            <w:tcW w:w="708" w:type="dxa"/>
          </w:tcPr>
          <w:p w14:paraId="20DF3837" w14:textId="77777777" w:rsidR="00464F8C" w:rsidRPr="001319BB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E7C4F9A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2069491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17E85C7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DDEC396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602365A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DEBC614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91ACDA1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4F3D61" w14:textId="77777777" w:rsidR="00464F8C" w:rsidRPr="00864BB2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581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EF28C4D" w14:textId="77777777" w:rsidR="00464F8C" w:rsidRPr="002B76BF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</w:p>
        </w:tc>
      </w:tr>
      <w:tr w:rsidR="00464F8C" w:rsidRPr="00795830" w14:paraId="455BC769" w14:textId="77777777" w:rsidTr="00223993">
        <w:trPr>
          <w:trHeight w:val="400"/>
        </w:trPr>
        <w:tc>
          <w:tcPr>
            <w:tcW w:w="993" w:type="dxa"/>
            <w:shd w:val="clear" w:color="auto" w:fill="FFFFFF" w:themeFill="background1"/>
            <w:hideMark/>
          </w:tcPr>
          <w:p w14:paraId="156E8A40" w14:textId="77777777" w:rsidR="00464F8C" w:rsidRPr="00223993" w:rsidRDefault="00464F8C" w:rsidP="0086088B">
            <w:pPr>
              <w:spacing w:after="120"/>
              <w:jc w:val="center"/>
              <w:rPr>
                <w:b/>
                <w:sz w:val="16"/>
                <w:szCs w:val="16"/>
              </w:rPr>
            </w:pPr>
            <w:r w:rsidRPr="00223993">
              <w:rPr>
                <w:b/>
                <w:sz w:val="16"/>
                <w:szCs w:val="16"/>
              </w:rPr>
              <w:t>kedd</w:t>
            </w:r>
          </w:p>
        </w:tc>
        <w:tc>
          <w:tcPr>
            <w:tcW w:w="708" w:type="dxa"/>
          </w:tcPr>
          <w:p w14:paraId="4CBA8899" w14:textId="77777777" w:rsidR="00464F8C" w:rsidRPr="001319BB" w:rsidRDefault="00464F8C" w:rsidP="00E31B8C">
            <w:pPr>
              <w:spacing w:after="100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B173D22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5911C3E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AF536AA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C3EDDD1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2D06E66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127FFDE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68FC60E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AE0232" w14:textId="77777777" w:rsidR="00464F8C" w:rsidRPr="00864BB2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581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296FC5A" w14:textId="77777777" w:rsidR="00464F8C" w:rsidRPr="002B76BF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</w:p>
        </w:tc>
      </w:tr>
      <w:tr w:rsidR="00464F8C" w:rsidRPr="002B76BF" w14:paraId="7C59EFDA" w14:textId="77777777" w:rsidTr="00223993">
        <w:trPr>
          <w:trHeight w:val="418"/>
        </w:trPr>
        <w:tc>
          <w:tcPr>
            <w:tcW w:w="993" w:type="dxa"/>
            <w:shd w:val="clear" w:color="auto" w:fill="FFFFFF" w:themeFill="background1"/>
            <w:hideMark/>
          </w:tcPr>
          <w:p w14:paraId="6CFDE241" w14:textId="77777777" w:rsidR="00464F8C" w:rsidRPr="00223993" w:rsidRDefault="00464F8C" w:rsidP="0086088B">
            <w:pPr>
              <w:spacing w:after="120"/>
              <w:jc w:val="center"/>
              <w:rPr>
                <w:b/>
                <w:sz w:val="16"/>
                <w:szCs w:val="16"/>
              </w:rPr>
            </w:pPr>
            <w:r w:rsidRPr="00223993">
              <w:rPr>
                <w:b/>
                <w:sz w:val="16"/>
                <w:szCs w:val="16"/>
              </w:rPr>
              <w:t>szerda</w:t>
            </w:r>
          </w:p>
        </w:tc>
        <w:tc>
          <w:tcPr>
            <w:tcW w:w="708" w:type="dxa"/>
          </w:tcPr>
          <w:p w14:paraId="62DDD305" w14:textId="77777777" w:rsidR="00464F8C" w:rsidRPr="001319BB" w:rsidRDefault="00464F8C" w:rsidP="00E31B8C">
            <w:pPr>
              <w:spacing w:after="100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2F546F2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6AFB3D7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D9317BF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F02CFA7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9E52EA1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83AC528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1AA743D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33A006E" w14:textId="77777777" w:rsidR="00464F8C" w:rsidRPr="00864BB2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581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32F659B" w14:textId="77777777" w:rsidR="00464F8C" w:rsidRPr="002B76BF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</w:p>
        </w:tc>
      </w:tr>
      <w:tr w:rsidR="00464F8C" w:rsidRPr="002B76BF" w14:paraId="7BE28AAF" w14:textId="77777777" w:rsidTr="00852239">
        <w:trPr>
          <w:trHeight w:val="416"/>
        </w:trPr>
        <w:tc>
          <w:tcPr>
            <w:tcW w:w="993" w:type="dxa"/>
            <w:shd w:val="clear" w:color="auto" w:fill="FFFFFF" w:themeFill="background1"/>
            <w:hideMark/>
          </w:tcPr>
          <w:p w14:paraId="21538AD7" w14:textId="77777777" w:rsidR="00464F8C" w:rsidRPr="00223993" w:rsidRDefault="00464F8C" w:rsidP="0086088B">
            <w:pPr>
              <w:spacing w:after="120"/>
              <w:jc w:val="center"/>
              <w:rPr>
                <w:b/>
                <w:sz w:val="16"/>
                <w:szCs w:val="16"/>
              </w:rPr>
            </w:pPr>
            <w:r w:rsidRPr="00223993">
              <w:rPr>
                <w:b/>
                <w:sz w:val="16"/>
                <w:szCs w:val="16"/>
              </w:rPr>
              <w:t>csütörtök</w:t>
            </w:r>
          </w:p>
        </w:tc>
        <w:tc>
          <w:tcPr>
            <w:tcW w:w="708" w:type="dxa"/>
            <w:shd w:val="clear" w:color="auto" w:fill="FFFFFF" w:themeFill="background1"/>
          </w:tcPr>
          <w:p w14:paraId="1D020B56" w14:textId="77777777" w:rsidR="00464F8C" w:rsidRPr="001319BB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279A2AE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F62CF25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CB18180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0C1FB24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CCC86A5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D56375E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F96D94E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000000" w:themeFill="text1"/>
          </w:tcPr>
          <w:p w14:paraId="191B5C1B" w14:textId="77777777" w:rsidR="00464F8C" w:rsidRPr="00852239" w:rsidRDefault="00464F8C" w:rsidP="0086088B">
            <w:pPr>
              <w:spacing w:after="120"/>
              <w:jc w:val="center"/>
              <w:rPr>
                <w:b/>
                <w:sz w:val="18"/>
                <w:szCs w:val="28"/>
                <w:highlight w:val="black"/>
              </w:rPr>
            </w:pPr>
          </w:p>
        </w:tc>
        <w:tc>
          <w:tcPr>
            <w:tcW w:w="581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9A93852" w14:textId="77777777" w:rsidR="00464F8C" w:rsidRPr="00795830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</w:p>
        </w:tc>
      </w:tr>
      <w:tr w:rsidR="00464F8C" w:rsidRPr="002B76BF" w14:paraId="0E8A9BF5" w14:textId="77777777" w:rsidTr="00852239">
        <w:trPr>
          <w:trHeight w:val="414"/>
        </w:trPr>
        <w:tc>
          <w:tcPr>
            <w:tcW w:w="993" w:type="dxa"/>
            <w:shd w:val="clear" w:color="auto" w:fill="FFFFFF" w:themeFill="background1"/>
            <w:hideMark/>
          </w:tcPr>
          <w:p w14:paraId="3CEF672B" w14:textId="77777777" w:rsidR="00464F8C" w:rsidRPr="00223993" w:rsidRDefault="00464F8C" w:rsidP="0086088B">
            <w:pPr>
              <w:spacing w:after="120"/>
              <w:jc w:val="center"/>
              <w:rPr>
                <w:b/>
                <w:sz w:val="16"/>
                <w:szCs w:val="16"/>
              </w:rPr>
            </w:pPr>
            <w:r w:rsidRPr="00223993">
              <w:rPr>
                <w:b/>
                <w:sz w:val="16"/>
                <w:szCs w:val="16"/>
              </w:rPr>
              <w:t>péntek</w:t>
            </w:r>
          </w:p>
        </w:tc>
        <w:tc>
          <w:tcPr>
            <w:tcW w:w="708" w:type="dxa"/>
            <w:shd w:val="clear" w:color="auto" w:fill="FFFFFF" w:themeFill="background1"/>
          </w:tcPr>
          <w:p w14:paraId="47559F62" w14:textId="77777777" w:rsidR="00464F8C" w:rsidRPr="001319BB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AD0465F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3288732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4D77D74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9F4A161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8E00910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5C88A5A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9704282" w14:textId="77777777" w:rsidR="00464F8C" w:rsidRPr="002B76BF" w:rsidRDefault="00464F8C" w:rsidP="00395C23">
            <w:pPr>
              <w:spacing w:after="10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000000" w:themeFill="text1"/>
          </w:tcPr>
          <w:p w14:paraId="62B46EAF" w14:textId="77777777" w:rsidR="00464F8C" w:rsidRPr="00852239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</w:p>
        </w:tc>
        <w:tc>
          <w:tcPr>
            <w:tcW w:w="581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F071A59" w14:textId="77777777" w:rsidR="00464F8C" w:rsidRPr="00795830" w:rsidRDefault="00464F8C" w:rsidP="0086088B">
            <w:pPr>
              <w:spacing w:after="120"/>
              <w:jc w:val="center"/>
              <w:rPr>
                <w:b/>
                <w:sz w:val="18"/>
                <w:szCs w:val="28"/>
              </w:rPr>
            </w:pPr>
          </w:p>
        </w:tc>
      </w:tr>
    </w:tbl>
    <w:p w14:paraId="768DAE63" w14:textId="77777777" w:rsidR="001815EA" w:rsidRPr="001815EA" w:rsidRDefault="001815EA" w:rsidP="001815EA">
      <w:pPr>
        <w:spacing w:after="120"/>
        <w:rPr>
          <w:b/>
          <w:sz w:val="12"/>
          <w:szCs w:val="12"/>
          <w:u w:val="single"/>
        </w:rPr>
      </w:pPr>
    </w:p>
    <w:p w14:paraId="3468087F" w14:textId="77777777" w:rsidR="001815EA" w:rsidRPr="004F79EA" w:rsidRDefault="001815EA" w:rsidP="001815EA">
      <w:pPr>
        <w:spacing w:after="120"/>
        <w:rPr>
          <w:b/>
          <w:sz w:val="22"/>
          <w:szCs w:val="22"/>
          <w:u w:val="single"/>
        </w:rPr>
      </w:pPr>
      <w:r w:rsidRPr="004F79EA">
        <w:rPr>
          <w:b/>
          <w:sz w:val="22"/>
          <w:szCs w:val="22"/>
          <w:u w:val="single"/>
        </w:rPr>
        <w:t>Kérjük</w:t>
      </w:r>
      <w:r w:rsidR="00CA1E3A" w:rsidRPr="004F79EA">
        <w:rPr>
          <w:b/>
          <w:sz w:val="22"/>
          <w:szCs w:val="22"/>
          <w:u w:val="single"/>
        </w:rPr>
        <w:t xml:space="preserve"> a következő mondatban a</w:t>
      </w:r>
      <w:r w:rsidRPr="004F79EA">
        <w:rPr>
          <w:b/>
          <w:sz w:val="22"/>
          <w:szCs w:val="22"/>
          <w:u w:val="single"/>
        </w:rPr>
        <w:t xml:space="preserve"> megfelelő részt aláhúzni!</w:t>
      </w:r>
    </w:p>
    <w:p w14:paraId="161AC5C8" w14:textId="77777777" w:rsidR="001815EA" w:rsidRPr="004F79EA" w:rsidRDefault="001815EA" w:rsidP="00395C23">
      <w:pPr>
        <w:ind w:left="-3261"/>
        <w:rPr>
          <w:b/>
          <w:sz w:val="22"/>
          <w:szCs w:val="22"/>
        </w:rPr>
      </w:pPr>
      <w:r w:rsidRPr="004F79EA">
        <w:rPr>
          <w:bCs/>
          <w:sz w:val="22"/>
          <w:szCs w:val="22"/>
        </w:rPr>
        <w:t xml:space="preserve">A tábor helyszínére a gyermeket </w:t>
      </w:r>
      <w:r w:rsidRPr="004F79EA">
        <w:rPr>
          <w:b/>
          <w:sz w:val="22"/>
          <w:szCs w:val="22"/>
        </w:rPr>
        <w:t>saját gépjárművel szállítom</w:t>
      </w:r>
      <w:r w:rsidR="00EA0E26" w:rsidRPr="004F79EA">
        <w:rPr>
          <w:b/>
          <w:sz w:val="22"/>
          <w:szCs w:val="22"/>
        </w:rPr>
        <w:t>, önállóan közlekedik</w:t>
      </w:r>
      <w:r w:rsidRPr="004F79EA">
        <w:rPr>
          <w:bCs/>
          <w:sz w:val="22"/>
          <w:szCs w:val="22"/>
        </w:rPr>
        <w:t xml:space="preserve"> vagy </w:t>
      </w:r>
      <w:r w:rsidRPr="004F79EA">
        <w:rPr>
          <w:b/>
          <w:sz w:val="22"/>
          <w:szCs w:val="22"/>
        </w:rPr>
        <w:t>menetrend szerinti buszt</w:t>
      </w:r>
      <w:r w:rsidRPr="004F79EA">
        <w:rPr>
          <w:bCs/>
          <w:sz w:val="22"/>
          <w:szCs w:val="22"/>
        </w:rPr>
        <w:t xml:space="preserve"> </w:t>
      </w:r>
      <w:r w:rsidRPr="004F79EA">
        <w:rPr>
          <w:b/>
          <w:sz w:val="22"/>
          <w:szCs w:val="22"/>
        </w:rPr>
        <w:t>veszem igénybe.</w:t>
      </w:r>
    </w:p>
    <w:p w14:paraId="1C2254BD" w14:textId="77777777" w:rsidR="002727FA" w:rsidRPr="004F79EA" w:rsidRDefault="002727FA" w:rsidP="004F79EA">
      <w:pPr>
        <w:ind w:left="-3261"/>
        <w:jc w:val="center"/>
        <w:rPr>
          <w:b/>
        </w:rPr>
      </w:pPr>
      <w:r w:rsidRPr="004F79EA">
        <w:rPr>
          <w:b/>
        </w:rPr>
        <w:t>A jelentkezés elbírálásánál előnyben részesítjük</w:t>
      </w:r>
      <w:r w:rsidR="001815EA" w:rsidRPr="004F79EA">
        <w:rPr>
          <w:b/>
        </w:rPr>
        <w:t xml:space="preserve"> a</w:t>
      </w:r>
      <w:r w:rsidRPr="004F79EA">
        <w:rPr>
          <w:b/>
        </w:rPr>
        <w:t xml:space="preserve"> tatai általános iskolák als</w:t>
      </w:r>
      <w:r w:rsidR="00CA1E3A" w:rsidRPr="004F79EA">
        <w:rPr>
          <w:b/>
        </w:rPr>
        <w:t xml:space="preserve">ó </w:t>
      </w:r>
      <w:proofErr w:type="spellStart"/>
      <w:r w:rsidRPr="004F79EA">
        <w:rPr>
          <w:b/>
        </w:rPr>
        <w:t>tagozatos</w:t>
      </w:r>
      <w:proofErr w:type="spellEnd"/>
      <w:r w:rsidRPr="004F79EA">
        <w:rPr>
          <w:b/>
        </w:rPr>
        <w:t xml:space="preserve"> tanulóit!</w:t>
      </w:r>
    </w:p>
    <w:p w14:paraId="6C198A49" w14:textId="77777777" w:rsidR="009E6342" w:rsidRPr="004F79EA" w:rsidRDefault="009E6342" w:rsidP="001A6769">
      <w:pPr>
        <w:spacing w:line="360" w:lineRule="auto"/>
        <w:ind w:left="-3261"/>
        <w:rPr>
          <w:bCs/>
          <w:sz w:val="22"/>
          <w:szCs w:val="22"/>
          <w:u w:val="single"/>
        </w:rPr>
      </w:pPr>
      <w:r w:rsidRPr="004F79EA">
        <w:rPr>
          <w:bCs/>
          <w:sz w:val="22"/>
          <w:szCs w:val="22"/>
          <w:u w:val="single"/>
        </w:rPr>
        <w:t>Étkezéssel, gyógyszerérzékenységgel, egyéb betegséggel, ellátással kapcsolatos információ:</w:t>
      </w:r>
    </w:p>
    <w:p w14:paraId="2ADAF221" w14:textId="77777777" w:rsidR="001A6769" w:rsidRPr="004F79EA" w:rsidRDefault="009E6342" w:rsidP="001D78B3">
      <w:pPr>
        <w:spacing w:line="360" w:lineRule="auto"/>
        <w:ind w:left="-3261"/>
        <w:rPr>
          <w:b/>
          <w:sz w:val="22"/>
          <w:szCs w:val="22"/>
        </w:rPr>
      </w:pPr>
      <w:r w:rsidRPr="004F79EA">
        <w:rPr>
          <w:b/>
          <w:sz w:val="22"/>
          <w:szCs w:val="22"/>
        </w:rPr>
        <w:t>______________________________________________________________________________________</w:t>
      </w:r>
    </w:p>
    <w:p w14:paraId="2C87AD23" w14:textId="7D92CE15" w:rsidR="00CE0176" w:rsidRDefault="000C3863" w:rsidP="00CE0176">
      <w:pPr>
        <w:spacing w:line="276" w:lineRule="auto"/>
        <w:ind w:left="-3261"/>
        <w:jc w:val="center"/>
        <w:rPr>
          <w:b/>
        </w:rPr>
      </w:pPr>
      <w:r w:rsidRPr="004F79EA">
        <w:rPr>
          <w:b/>
        </w:rPr>
        <w:t>Jelentkezési határidő: 202</w:t>
      </w:r>
      <w:r w:rsidR="008E7ED0">
        <w:rPr>
          <w:b/>
        </w:rPr>
        <w:t>6</w:t>
      </w:r>
      <w:r w:rsidRPr="004F79EA">
        <w:rPr>
          <w:b/>
        </w:rPr>
        <w:t>.</w:t>
      </w:r>
      <w:r w:rsidR="00864BB2">
        <w:rPr>
          <w:b/>
        </w:rPr>
        <w:t xml:space="preserve"> június 1</w:t>
      </w:r>
      <w:r w:rsidR="008E7ED0">
        <w:rPr>
          <w:b/>
        </w:rPr>
        <w:t>2</w:t>
      </w:r>
      <w:r w:rsidRPr="004F79EA">
        <w:rPr>
          <w:b/>
        </w:rPr>
        <w:t>.</w:t>
      </w:r>
    </w:p>
    <w:p w14:paraId="6C09E6B0" w14:textId="656BB64F" w:rsidR="003E5D2F" w:rsidRDefault="00FA7DEF" w:rsidP="003E5D2F">
      <w:pPr>
        <w:spacing w:line="276" w:lineRule="auto"/>
        <w:ind w:left="-3261"/>
        <w:rPr>
          <w:b/>
          <w:sz w:val="22"/>
          <w:szCs w:val="22"/>
        </w:rPr>
      </w:pPr>
      <w:r w:rsidRPr="00CE0176">
        <w:rPr>
          <w:b/>
          <w:sz w:val="22"/>
          <w:szCs w:val="22"/>
        </w:rPr>
        <w:t xml:space="preserve">A tábor díja: </w:t>
      </w:r>
      <w:r w:rsidR="00747F2D">
        <w:rPr>
          <w:b/>
          <w:sz w:val="22"/>
          <w:szCs w:val="22"/>
        </w:rPr>
        <w:t>4.600</w:t>
      </w:r>
      <w:r w:rsidR="000C3863" w:rsidRPr="004F79EA">
        <w:rPr>
          <w:b/>
          <w:sz w:val="22"/>
          <w:szCs w:val="22"/>
        </w:rPr>
        <w:t xml:space="preserve"> Ft/</w:t>
      </w:r>
      <w:r w:rsidR="005876E8" w:rsidRPr="004F79EA">
        <w:rPr>
          <w:b/>
          <w:sz w:val="22"/>
          <w:szCs w:val="22"/>
        </w:rPr>
        <w:t>nap</w:t>
      </w:r>
      <w:r w:rsidR="00E41A42">
        <w:rPr>
          <w:b/>
          <w:sz w:val="22"/>
          <w:szCs w:val="22"/>
        </w:rPr>
        <w:t>/fő</w:t>
      </w:r>
    </w:p>
    <w:p w14:paraId="52E3D902" w14:textId="77777777" w:rsidR="000C3863" w:rsidRPr="004F79EA" w:rsidRDefault="000C3863" w:rsidP="003E5D2F">
      <w:pPr>
        <w:spacing w:line="276" w:lineRule="auto"/>
        <w:ind w:left="-3261"/>
        <w:rPr>
          <w:b/>
          <w:sz w:val="22"/>
          <w:szCs w:val="22"/>
        </w:rPr>
      </w:pPr>
    </w:p>
    <w:p w14:paraId="0A09114C" w14:textId="5DABED0B" w:rsidR="00FA7DEF" w:rsidRPr="004F79EA" w:rsidRDefault="008E7ED0" w:rsidP="009E6342">
      <w:pPr>
        <w:ind w:left="-3261"/>
        <w:rPr>
          <w:sz w:val="22"/>
          <w:szCs w:val="22"/>
        </w:rPr>
      </w:pPr>
      <w:r>
        <w:rPr>
          <w:sz w:val="22"/>
          <w:szCs w:val="22"/>
        </w:rPr>
        <w:t>Módosítás</w:t>
      </w:r>
      <w:r w:rsidR="00FA7DEF" w:rsidRPr="004F79EA">
        <w:rPr>
          <w:sz w:val="22"/>
          <w:szCs w:val="22"/>
        </w:rPr>
        <w:t xml:space="preserve">: </w:t>
      </w:r>
      <w:r w:rsidR="00FA7DEF" w:rsidRPr="004F79EA">
        <w:rPr>
          <w:b/>
          <w:sz w:val="22"/>
          <w:szCs w:val="22"/>
        </w:rPr>
        <w:t>Tárgynap előtti munkanap 9.00 óráig.</w:t>
      </w:r>
      <w:r w:rsidR="00FA7DEF" w:rsidRPr="004F79EA">
        <w:rPr>
          <w:sz w:val="22"/>
          <w:szCs w:val="22"/>
        </w:rPr>
        <w:t xml:space="preserve"> (Hétfői kezdés esetén előző hét péntek 9.00 óráig.)</w:t>
      </w:r>
    </w:p>
    <w:p w14:paraId="18E955D9" w14:textId="77777777" w:rsidR="00FA7DEF" w:rsidRPr="004F79EA" w:rsidRDefault="003E5D2F" w:rsidP="009E6342">
      <w:pPr>
        <w:ind w:left="-3261"/>
        <w:rPr>
          <w:sz w:val="22"/>
          <w:szCs w:val="22"/>
        </w:rPr>
      </w:pPr>
      <w:r>
        <w:rPr>
          <w:sz w:val="22"/>
          <w:szCs w:val="22"/>
        </w:rPr>
        <w:t xml:space="preserve">Befizetés helyszíne: Tatai </w:t>
      </w:r>
      <w:r w:rsidR="00FA7DEF" w:rsidRPr="004F79EA">
        <w:rPr>
          <w:sz w:val="22"/>
          <w:szCs w:val="22"/>
        </w:rPr>
        <w:t>Művelődési Központ Inf</w:t>
      </w:r>
      <w:r w:rsidR="005876E8" w:rsidRPr="004F79EA">
        <w:rPr>
          <w:sz w:val="22"/>
          <w:szCs w:val="22"/>
        </w:rPr>
        <w:t>ormáció</w:t>
      </w:r>
      <w:r w:rsidR="00135D06">
        <w:rPr>
          <w:sz w:val="22"/>
          <w:szCs w:val="22"/>
        </w:rPr>
        <w:t xml:space="preserve"> szolgálatánál a </w:t>
      </w:r>
      <w:r w:rsidR="00272CE2">
        <w:rPr>
          <w:sz w:val="22"/>
          <w:szCs w:val="22"/>
        </w:rPr>
        <w:t>Házirendben megadott</w:t>
      </w:r>
      <w:r w:rsidR="00135D06">
        <w:rPr>
          <w:sz w:val="22"/>
          <w:szCs w:val="22"/>
        </w:rPr>
        <w:t xml:space="preserve"> időpontokban.</w:t>
      </w:r>
    </w:p>
    <w:p w14:paraId="4A8F1303" w14:textId="77777777" w:rsidR="00FA7DEF" w:rsidRPr="004F79EA" w:rsidRDefault="00FA7DEF" w:rsidP="009E6342">
      <w:pPr>
        <w:ind w:left="-3261"/>
        <w:rPr>
          <w:sz w:val="22"/>
          <w:szCs w:val="22"/>
        </w:rPr>
      </w:pPr>
    </w:p>
    <w:p w14:paraId="6DD9483B" w14:textId="62F37EE7" w:rsidR="00FA7DEF" w:rsidRPr="004F79EA" w:rsidRDefault="00864BB2" w:rsidP="00135D06">
      <w:pPr>
        <w:tabs>
          <w:tab w:val="center" w:pos="1984"/>
        </w:tabs>
        <w:ind w:left="-3261"/>
        <w:rPr>
          <w:sz w:val="22"/>
          <w:szCs w:val="22"/>
        </w:rPr>
      </w:pPr>
      <w:r>
        <w:rPr>
          <w:sz w:val="22"/>
          <w:szCs w:val="22"/>
        </w:rPr>
        <w:t>202</w:t>
      </w:r>
      <w:r w:rsidR="008E7ED0">
        <w:rPr>
          <w:sz w:val="22"/>
          <w:szCs w:val="22"/>
        </w:rPr>
        <w:t>6</w:t>
      </w:r>
      <w:r w:rsidR="00FA7DEF" w:rsidRPr="004F79EA">
        <w:rPr>
          <w:sz w:val="22"/>
          <w:szCs w:val="22"/>
        </w:rPr>
        <w:t>. ………………</w:t>
      </w:r>
      <w:r w:rsidR="004F79EA" w:rsidRPr="004F79EA">
        <w:rPr>
          <w:sz w:val="22"/>
          <w:szCs w:val="22"/>
        </w:rPr>
        <w:t>…………</w:t>
      </w:r>
      <w:r w:rsidR="00135D06">
        <w:rPr>
          <w:sz w:val="22"/>
          <w:szCs w:val="22"/>
        </w:rPr>
        <w:tab/>
        <w:t xml:space="preserve">                                           ………………………………………………………</w:t>
      </w:r>
    </w:p>
    <w:p w14:paraId="43B50016" w14:textId="77777777" w:rsidR="00FA7DEF" w:rsidRPr="004F79EA" w:rsidRDefault="00FA7DEF" w:rsidP="00135D06">
      <w:pPr>
        <w:ind w:left="-3261"/>
        <w:rPr>
          <w:sz w:val="22"/>
          <w:szCs w:val="22"/>
        </w:rPr>
      </w:pPr>
      <w:r w:rsidRPr="004F79EA">
        <w:rPr>
          <w:sz w:val="22"/>
          <w:szCs w:val="22"/>
        </w:rPr>
        <w:t xml:space="preserve">                                           </w:t>
      </w:r>
      <w:r w:rsidR="00135D06">
        <w:rPr>
          <w:sz w:val="22"/>
          <w:szCs w:val="22"/>
        </w:rPr>
        <w:t xml:space="preserve">                                                                                        </w:t>
      </w:r>
      <w:r w:rsidRPr="004F79EA">
        <w:rPr>
          <w:sz w:val="22"/>
          <w:szCs w:val="22"/>
        </w:rPr>
        <w:t xml:space="preserve"> aláírás</w:t>
      </w:r>
    </w:p>
    <w:sectPr w:rsidR="00FA7DEF" w:rsidRPr="004F79EA" w:rsidSect="004F79EA">
      <w:headerReference w:type="default" r:id="rId8"/>
      <w:pgSz w:w="11906" w:h="16838"/>
      <w:pgMar w:top="567" w:right="707" w:bottom="851" w:left="396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80952" w14:textId="77777777" w:rsidR="00011CC5" w:rsidRDefault="00011CC5" w:rsidP="00F40528">
      <w:r>
        <w:separator/>
      </w:r>
    </w:p>
  </w:endnote>
  <w:endnote w:type="continuationSeparator" w:id="0">
    <w:p w14:paraId="565C52A9" w14:textId="77777777" w:rsidR="00011CC5" w:rsidRDefault="00011CC5" w:rsidP="00F4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685CA" w14:textId="77777777" w:rsidR="00011CC5" w:rsidRDefault="00011CC5" w:rsidP="00F40528">
      <w:r>
        <w:separator/>
      </w:r>
    </w:p>
  </w:footnote>
  <w:footnote w:type="continuationSeparator" w:id="0">
    <w:p w14:paraId="6ADB2967" w14:textId="77777777" w:rsidR="00011CC5" w:rsidRDefault="00011CC5" w:rsidP="00F40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37771" w14:textId="77777777" w:rsidR="00F40528" w:rsidRDefault="00C0288C">
    <w:pPr>
      <w:pStyle w:val="lfej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 wp14:anchorId="7557EB88" wp14:editId="48F3B61E">
          <wp:simplePos x="0" y="0"/>
          <wp:positionH relativeFrom="column">
            <wp:posOffset>-2526030</wp:posOffset>
          </wp:positionH>
          <wp:positionV relativeFrom="paragraph">
            <wp:posOffset>-434975</wp:posOffset>
          </wp:positionV>
          <wp:extent cx="7554826" cy="1069200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826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DA8"/>
    <w:rsid w:val="00011CC5"/>
    <w:rsid w:val="00017FF1"/>
    <w:rsid w:val="00060E1D"/>
    <w:rsid w:val="0006178B"/>
    <w:rsid w:val="00065F53"/>
    <w:rsid w:val="000A3072"/>
    <w:rsid w:val="000C3863"/>
    <w:rsid w:val="00100330"/>
    <w:rsid w:val="00115BE8"/>
    <w:rsid w:val="001319BB"/>
    <w:rsid w:val="00135D06"/>
    <w:rsid w:val="00137C51"/>
    <w:rsid w:val="00160BCE"/>
    <w:rsid w:val="001647A2"/>
    <w:rsid w:val="00176875"/>
    <w:rsid w:val="001815EA"/>
    <w:rsid w:val="0019102F"/>
    <w:rsid w:val="00195024"/>
    <w:rsid w:val="001A28F3"/>
    <w:rsid w:val="001A6769"/>
    <w:rsid w:val="001C02FF"/>
    <w:rsid w:val="001D78B3"/>
    <w:rsid w:val="001E142E"/>
    <w:rsid w:val="001F28A3"/>
    <w:rsid w:val="001F31F1"/>
    <w:rsid w:val="00206B25"/>
    <w:rsid w:val="00223993"/>
    <w:rsid w:val="0022586D"/>
    <w:rsid w:val="00230AD0"/>
    <w:rsid w:val="002727FA"/>
    <w:rsid w:val="00272CE2"/>
    <w:rsid w:val="00280855"/>
    <w:rsid w:val="002A4364"/>
    <w:rsid w:val="002B6E2F"/>
    <w:rsid w:val="002E6907"/>
    <w:rsid w:val="003846E0"/>
    <w:rsid w:val="00392913"/>
    <w:rsid w:val="00395C23"/>
    <w:rsid w:val="003A5B2C"/>
    <w:rsid w:val="003C09B7"/>
    <w:rsid w:val="003E5D2F"/>
    <w:rsid w:val="00410FF7"/>
    <w:rsid w:val="00442083"/>
    <w:rsid w:val="004550C0"/>
    <w:rsid w:val="00464F8C"/>
    <w:rsid w:val="004D0418"/>
    <w:rsid w:val="004F7855"/>
    <w:rsid w:val="004F79EA"/>
    <w:rsid w:val="00563818"/>
    <w:rsid w:val="00577B5C"/>
    <w:rsid w:val="005876E8"/>
    <w:rsid w:val="005E15F4"/>
    <w:rsid w:val="005F5A6C"/>
    <w:rsid w:val="00617F56"/>
    <w:rsid w:val="00624A22"/>
    <w:rsid w:val="0064790E"/>
    <w:rsid w:val="00654580"/>
    <w:rsid w:val="006E1350"/>
    <w:rsid w:val="006E1EE4"/>
    <w:rsid w:val="006F2304"/>
    <w:rsid w:val="00701D4B"/>
    <w:rsid w:val="0071496F"/>
    <w:rsid w:val="00747F2D"/>
    <w:rsid w:val="00773CD9"/>
    <w:rsid w:val="00795830"/>
    <w:rsid w:val="007A398A"/>
    <w:rsid w:val="007A61B9"/>
    <w:rsid w:val="007B2B1B"/>
    <w:rsid w:val="007C3CCC"/>
    <w:rsid w:val="0083049D"/>
    <w:rsid w:val="00852239"/>
    <w:rsid w:val="00852F0D"/>
    <w:rsid w:val="00864BB2"/>
    <w:rsid w:val="008911F2"/>
    <w:rsid w:val="008B2E16"/>
    <w:rsid w:val="008C1CEC"/>
    <w:rsid w:val="008D34F5"/>
    <w:rsid w:val="008D5B32"/>
    <w:rsid w:val="008E568F"/>
    <w:rsid w:val="008E7ED0"/>
    <w:rsid w:val="009203FC"/>
    <w:rsid w:val="00925482"/>
    <w:rsid w:val="00927583"/>
    <w:rsid w:val="00953DA8"/>
    <w:rsid w:val="009B4BBE"/>
    <w:rsid w:val="009E1838"/>
    <w:rsid w:val="009E1A8B"/>
    <w:rsid w:val="009E41EF"/>
    <w:rsid w:val="009E6342"/>
    <w:rsid w:val="00A035AE"/>
    <w:rsid w:val="00A3493E"/>
    <w:rsid w:val="00A4316E"/>
    <w:rsid w:val="00A63E5B"/>
    <w:rsid w:val="00AB13FF"/>
    <w:rsid w:val="00AB14C3"/>
    <w:rsid w:val="00AB7601"/>
    <w:rsid w:val="00AC4BA1"/>
    <w:rsid w:val="00AE2304"/>
    <w:rsid w:val="00AF75B3"/>
    <w:rsid w:val="00B00FF3"/>
    <w:rsid w:val="00B13542"/>
    <w:rsid w:val="00B67CD8"/>
    <w:rsid w:val="00BC54AB"/>
    <w:rsid w:val="00BD083A"/>
    <w:rsid w:val="00BD1435"/>
    <w:rsid w:val="00C0288C"/>
    <w:rsid w:val="00C21757"/>
    <w:rsid w:val="00C26247"/>
    <w:rsid w:val="00C44D79"/>
    <w:rsid w:val="00C7751C"/>
    <w:rsid w:val="00CA1E3A"/>
    <w:rsid w:val="00CC484B"/>
    <w:rsid w:val="00CE0176"/>
    <w:rsid w:val="00CE6AAF"/>
    <w:rsid w:val="00CF0AB9"/>
    <w:rsid w:val="00D0072B"/>
    <w:rsid w:val="00D17BDC"/>
    <w:rsid w:val="00D50FD4"/>
    <w:rsid w:val="00D75A17"/>
    <w:rsid w:val="00DA75E6"/>
    <w:rsid w:val="00DC7044"/>
    <w:rsid w:val="00DC7487"/>
    <w:rsid w:val="00E2628C"/>
    <w:rsid w:val="00E31B8C"/>
    <w:rsid w:val="00E32E6C"/>
    <w:rsid w:val="00E41A42"/>
    <w:rsid w:val="00E43181"/>
    <w:rsid w:val="00EA0889"/>
    <w:rsid w:val="00EA0E26"/>
    <w:rsid w:val="00EE67A8"/>
    <w:rsid w:val="00F1426C"/>
    <w:rsid w:val="00F31544"/>
    <w:rsid w:val="00F40528"/>
    <w:rsid w:val="00F64720"/>
    <w:rsid w:val="00F67E00"/>
    <w:rsid w:val="00F86CA7"/>
    <w:rsid w:val="00F92DE0"/>
    <w:rsid w:val="00F95675"/>
    <w:rsid w:val="00F96678"/>
    <w:rsid w:val="00FA7DEF"/>
    <w:rsid w:val="00FC7C32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4D1F8"/>
  <w15:docId w15:val="{C4AEF1CB-B3CF-4009-9774-50879A93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6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40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F40528"/>
  </w:style>
  <w:style w:type="paragraph" w:styleId="llb">
    <w:name w:val="footer"/>
    <w:basedOn w:val="Norml"/>
    <w:link w:val="llbChar"/>
    <w:uiPriority w:val="99"/>
    <w:unhideWhenUsed/>
    <w:rsid w:val="00F40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F40528"/>
  </w:style>
  <w:style w:type="character" w:styleId="Hiperhivatkozs">
    <w:name w:val="Hyperlink"/>
    <w:unhideWhenUsed/>
    <w:rsid w:val="0064790E"/>
    <w:rPr>
      <w:color w:val="0563C1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47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+36/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TVK_Levelpapir_Sablon_Word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23A75-06D4-4E0E-BDEE-0BE50563D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TVK_Levelpapir_Sablon_Word</Template>
  <TotalTime>49</TotalTime>
  <Pages>1</Pages>
  <Words>240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VarosKapu_Info</dc:creator>
  <cp:lastModifiedBy>Glászné Harmados Magdolna</cp:lastModifiedBy>
  <cp:revision>16</cp:revision>
  <dcterms:created xsi:type="dcterms:W3CDTF">2025-05-12T12:51:00Z</dcterms:created>
  <dcterms:modified xsi:type="dcterms:W3CDTF">2026-05-18T13:14:00Z</dcterms:modified>
</cp:coreProperties>
</file>